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FF206" w14:textId="735FAA25" w:rsidR="00EB71AA" w:rsidRPr="007103F8" w:rsidRDefault="007103F8" w:rsidP="00EB71AA">
      <w:pPr>
        <w:spacing w:line="276" w:lineRule="auto"/>
        <w:rPr>
          <w:b/>
          <w:lang w:val="nb-NO"/>
        </w:rPr>
      </w:pPr>
      <w:r>
        <w:rPr>
          <w:b/>
          <w:lang w:val="nb-NO"/>
        </w:rPr>
        <w:t>Sensorveiledning</w:t>
      </w:r>
    </w:p>
    <w:p w14:paraId="370C5ED9" w14:textId="53892151" w:rsidR="00103130" w:rsidRPr="007103F8" w:rsidRDefault="00103130" w:rsidP="00EB71AA">
      <w:pPr>
        <w:spacing w:line="276" w:lineRule="auto"/>
        <w:rPr>
          <w:b/>
          <w:lang w:val="nb-NO"/>
        </w:rPr>
      </w:pPr>
      <w:r w:rsidRPr="007103F8">
        <w:rPr>
          <w:b/>
          <w:lang w:val="nb-NO"/>
        </w:rPr>
        <w:t>RUS1503, vår 2019</w:t>
      </w:r>
    </w:p>
    <w:p w14:paraId="2E21C479" w14:textId="77777777" w:rsidR="00EB71AA" w:rsidRDefault="00EB71AA" w:rsidP="00EB71AA">
      <w:pPr>
        <w:spacing w:line="276" w:lineRule="auto"/>
        <w:ind w:firstLine="0"/>
        <w:rPr>
          <w:lang w:val="nb-NO"/>
        </w:rPr>
      </w:pPr>
    </w:p>
    <w:p w14:paraId="7489FA3A" w14:textId="77777777" w:rsidR="0012107A" w:rsidRDefault="00B01527" w:rsidP="00EB71AA">
      <w:pPr>
        <w:spacing w:line="276" w:lineRule="auto"/>
        <w:ind w:firstLine="0"/>
        <w:rPr>
          <w:lang w:val="nb-NO"/>
        </w:rPr>
      </w:pPr>
      <w:r>
        <w:rPr>
          <w:lang w:val="nb-NO"/>
        </w:rPr>
        <w:t>Som det fremgår av oppgaveteksten, skal k</w:t>
      </w:r>
      <w:r w:rsidR="00405C99">
        <w:rPr>
          <w:lang w:val="nb-NO"/>
        </w:rPr>
        <w:t xml:space="preserve">andidaten besvare </w:t>
      </w:r>
      <w:r w:rsidR="00405C99" w:rsidRPr="00B01527">
        <w:rPr>
          <w:lang w:val="nb-NO"/>
        </w:rPr>
        <w:t>både</w:t>
      </w:r>
      <w:r w:rsidR="00405C99">
        <w:rPr>
          <w:lang w:val="nb-NO"/>
        </w:rPr>
        <w:t xml:space="preserve"> del 1 (essay) og del 2 (kortsvarsoppgaver). Dersom kun én del er besvart, vil det gi karakteren F (stryk).</w:t>
      </w:r>
      <w:r>
        <w:rPr>
          <w:lang w:val="nb-NO"/>
        </w:rPr>
        <w:t xml:space="preserve"> </w:t>
      </w:r>
      <w:r w:rsidR="007103F8">
        <w:rPr>
          <w:lang w:val="nb-NO"/>
        </w:rPr>
        <w:t>I den samlede helhetsvurdering vil essay-delen veie noe tyngre enn kortsvar</w:t>
      </w:r>
      <w:r w:rsidR="00D01B7D">
        <w:rPr>
          <w:lang w:val="nb-NO"/>
        </w:rPr>
        <w:t>soppgavene (henholdsvis ca. 2/3 og 1/3 av karakteren).</w:t>
      </w:r>
      <w:r w:rsidR="007103F8">
        <w:rPr>
          <w:lang w:val="nb-NO"/>
        </w:rPr>
        <w:t xml:space="preserve"> </w:t>
      </w:r>
    </w:p>
    <w:p w14:paraId="0AA22EBC" w14:textId="77777777" w:rsidR="0012107A" w:rsidRDefault="0012107A" w:rsidP="00EB71AA">
      <w:pPr>
        <w:spacing w:line="276" w:lineRule="auto"/>
        <w:ind w:firstLine="0"/>
        <w:rPr>
          <w:lang w:val="nb-NO"/>
        </w:rPr>
      </w:pPr>
    </w:p>
    <w:p w14:paraId="36B71C9F" w14:textId="3DD8A003" w:rsidR="00405C99" w:rsidRDefault="00405C99" w:rsidP="00EB71AA">
      <w:pPr>
        <w:spacing w:line="276" w:lineRule="auto"/>
        <w:ind w:firstLine="0"/>
        <w:rPr>
          <w:lang w:val="nb-NO"/>
        </w:rPr>
      </w:pPr>
      <w:r>
        <w:rPr>
          <w:lang w:val="nb-NO"/>
        </w:rPr>
        <w:t xml:space="preserve">Besvarelsene vurderes på grunnlag av </w:t>
      </w:r>
      <w:r w:rsidR="0012107A">
        <w:rPr>
          <w:lang w:val="nb-NO"/>
        </w:rPr>
        <w:t>Universitetet i Oslo sine generelle vurderingskriterier (</w:t>
      </w:r>
      <w:hyperlink r:id="rId5" w:history="1">
        <w:r w:rsidR="0012107A" w:rsidRPr="006C14B4">
          <w:rPr>
            <w:rStyle w:val="Hyperlink"/>
            <w:lang w:val="nb-NO"/>
          </w:rPr>
          <w:t>https://www.uio.no/studier/eksamen/karakterer/index.html</w:t>
        </w:r>
      </w:hyperlink>
      <w:r w:rsidR="0012107A">
        <w:rPr>
          <w:lang w:val="nb-NO"/>
        </w:rPr>
        <w:t xml:space="preserve">). </w:t>
      </w:r>
      <w:r w:rsidR="0075731B">
        <w:rPr>
          <w:lang w:val="nb-NO"/>
        </w:rPr>
        <w:t>Foruten dette vil følgende punkter vektlegges</w:t>
      </w:r>
      <w:r>
        <w:rPr>
          <w:lang w:val="nb-NO"/>
        </w:rPr>
        <w:t>:</w:t>
      </w:r>
    </w:p>
    <w:p w14:paraId="3421A0B1" w14:textId="77777777" w:rsidR="00E44023" w:rsidRDefault="00E44023" w:rsidP="00EB71AA">
      <w:pPr>
        <w:spacing w:line="276" w:lineRule="auto"/>
        <w:ind w:firstLine="0"/>
        <w:rPr>
          <w:lang w:val="nb-NO"/>
        </w:rPr>
      </w:pPr>
    </w:p>
    <w:p w14:paraId="28789DA4" w14:textId="3D90FB15" w:rsidR="00405C99" w:rsidRDefault="00405C99" w:rsidP="00F526FB">
      <w:pPr>
        <w:pStyle w:val="ListParagraph"/>
        <w:numPr>
          <w:ilvl w:val="0"/>
          <w:numId w:val="5"/>
        </w:numPr>
        <w:spacing w:line="276" w:lineRule="auto"/>
        <w:rPr>
          <w:lang w:val="nb-NO"/>
        </w:rPr>
      </w:pPr>
      <w:r>
        <w:rPr>
          <w:lang w:val="nb-NO"/>
        </w:rPr>
        <w:t xml:space="preserve">Har kandidaten </w:t>
      </w:r>
      <w:r w:rsidR="006B1DE0">
        <w:rPr>
          <w:i/>
          <w:lang w:val="nb-NO"/>
        </w:rPr>
        <w:t xml:space="preserve">svart på spørsmålet </w:t>
      </w:r>
      <w:r>
        <w:rPr>
          <w:lang w:val="nb-NO"/>
        </w:rPr>
        <w:t>i oppgaveteksten? Noen oppgaver har flere ledd/delspørsmål, og alle skal besva</w:t>
      </w:r>
      <w:r w:rsidR="00F526FB">
        <w:rPr>
          <w:lang w:val="nb-NO"/>
        </w:rPr>
        <w:t>res. Dersom enkelte ledd er utelatt, gir dette trekk i karakter.</w:t>
      </w:r>
    </w:p>
    <w:p w14:paraId="2FF52C18" w14:textId="18862A76" w:rsidR="00E44023" w:rsidRDefault="0012107A" w:rsidP="006B1DE0">
      <w:pPr>
        <w:pStyle w:val="ListParagraph"/>
        <w:numPr>
          <w:ilvl w:val="0"/>
          <w:numId w:val="5"/>
        </w:numPr>
        <w:spacing w:line="276" w:lineRule="auto"/>
        <w:rPr>
          <w:lang w:val="nb-NO"/>
        </w:rPr>
      </w:pPr>
      <w:r>
        <w:rPr>
          <w:lang w:val="nb-NO"/>
        </w:rPr>
        <w:t>K</w:t>
      </w:r>
      <w:r w:rsidR="00F526FB">
        <w:rPr>
          <w:lang w:val="nb-NO"/>
        </w:rPr>
        <w:t xml:space="preserve">andidaten forventes å besvare oppgavene gjennom å presentere </w:t>
      </w:r>
      <w:r w:rsidR="00F526FB" w:rsidRPr="00F526FB">
        <w:rPr>
          <w:i/>
          <w:lang w:val="nb-NO"/>
        </w:rPr>
        <w:t>relevant fagkunnskap</w:t>
      </w:r>
      <w:r w:rsidR="00E44023">
        <w:rPr>
          <w:lang w:val="nb-NO"/>
        </w:rPr>
        <w:t xml:space="preserve"> om aktører, strukturer og drivkrefter i Russlands historie</w:t>
      </w:r>
      <w:r w:rsidR="006B1DE0">
        <w:rPr>
          <w:lang w:val="nb-NO"/>
        </w:rPr>
        <w:t xml:space="preserve">. </w:t>
      </w:r>
      <w:r w:rsidR="00F526FB" w:rsidRPr="006B1DE0">
        <w:rPr>
          <w:lang w:val="nb-NO"/>
        </w:rPr>
        <w:t xml:space="preserve">En god karakter forutsetter at kandidaten ikke bare viser </w:t>
      </w:r>
      <w:r w:rsidR="006B1DE0" w:rsidRPr="006B1DE0">
        <w:rPr>
          <w:lang w:val="nb-NO"/>
        </w:rPr>
        <w:t>k</w:t>
      </w:r>
      <w:r w:rsidR="00EF5D84" w:rsidRPr="006B1DE0">
        <w:rPr>
          <w:lang w:val="nb-NO"/>
        </w:rPr>
        <w:t xml:space="preserve">unnskap, men </w:t>
      </w:r>
      <w:r w:rsidR="00E44023">
        <w:rPr>
          <w:lang w:val="nb-NO"/>
        </w:rPr>
        <w:t>også</w:t>
      </w:r>
      <w:r w:rsidR="00EF5D84" w:rsidRPr="006B1DE0">
        <w:rPr>
          <w:lang w:val="nb-NO"/>
        </w:rPr>
        <w:t xml:space="preserve"> </w:t>
      </w:r>
      <w:r w:rsidR="006B1DE0" w:rsidRPr="006B1DE0">
        <w:rPr>
          <w:lang w:val="nb-NO"/>
        </w:rPr>
        <w:t>anvende</w:t>
      </w:r>
      <w:r w:rsidR="00E44023">
        <w:rPr>
          <w:lang w:val="nb-NO"/>
        </w:rPr>
        <w:t>r</w:t>
      </w:r>
      <w:r w:rsidR="006B1DE0" w:rsidRPr="006B1DE0">
        <w:rPr>
          <w:lang w:val="nb-NO"/>
        </w:rPr>
        <w:t xml:space="preserve"> denne på en måte som er relevant for å besvar</w:t>
      </w:r>
      <w:r w:rsidR="00E44023">
        <w:rPr>
          <w:lang w:val="nb-NO"/>
        </w:rPr>
        <w:t>e spørsmålet i oppgaveteksten.</w:t>
      </w:r>
    </w:p>
    <w:p w14:paraId="5EAE2774" w14:textId="4820C95C" w:rsidR="006B1DE0" w:rsidRDefault="00E44023" w:rsidP="006B1DE0">
      <w:pPr>
        <w:pStyle w:val="ListParagraph"/>
        <w:numPr>
          <w:ilvl w:val="0"/>
          <w:numId w:val="5"/>
        </w:numPr>
        <w:spacing w:line="276" w:lineRule="auto"/>
        <w:rPr>
          <w:lang w:val="nb-NO"/>
        </w:rPr>
      </w:pPr>
      <w:r>
        <w:rPr>
          <w:lang w:val="nb-NO"/>
        </w:rPr>
        <w:t xml:space="preserve">En god karakter forutsetter en </w:t>
      </w:r>
      <w:r w:rsidRPr="00E44023">
        <w:rPr>
          <w:i/>
          <w:lang w:val="nb-NO"/>
        </w:rPr>
        <w:t>kombinasjon av solid fagkunnskap og</w:t>
      </w:r>
      <w:r w:rsidR="006B1DE0">
        <w:rPr>
          <w:lang w:val="nb-NO"/>
        </w:rPr>
        <w:t xml:space="preserve"> </w:t>
      </w:r>
      <w:r w:rsidR="006B1DE0" w:rsidRPr="00E44023">
        <w:rPr>
          <w:i/>
          <w:lang w:val="nb-NO"/>
        </w:rPr>
        <w:t>selvstendig drøfting</w:t>
      </w:r>
      <w:r w:rsidR="006B1DE0">
        <w:rPr>
          <w:lang w:val="nb-NO"/>
        </w:rPr>
        <w:t>.</w:t>
      </w:r>
    </w:p>
    <w:p w14:paraId="1D92B125" w14:textId="1E62E82E" w:rsidR="006B1DE0" w:rsidRPr="006B1DE0" w:rsidRDefault="006B1DE0" w:rsidP="006B1DE0">
      <w:pPr>
        <w:pStyle w:val="ListParagraph"/>
        <w:numPr>
          <w:ilvl w:val="0"/>
          <w:numId w:val="5"/>
        </w:numPr>
        <w:spacing w:line="276" w:lineRule="auto"/>
        <w:rPr>
          <w:lang w:val="nb-NO"/>
        </w:rPr>
      </w:pPr>
      <w:r w:rsidRPr="006B1DE0">
        <w:rPr>
          <w:i/>
          <w:lang w:val="nb-NO"/>
        </w:rPr>
        <w:t>Språklig klarhet og presisjon</w:t>
      </w:r>
      <w:r>
        <w:rPr>
          <w:lang w:val="nb-NO"/>
        </w:rPr>
        <w:t xml:space="preserve"> belønnes. Enkelte stavefeil eller tegnsettingsfeil tolereres, men </w:t>
      </w:r>
      <w:r w:rsidR="00E44023">
        <w:rPr>
          <w:lang w:val="nb-NO"/>
        </w:rPr>
        <w:t xml:space="preserve">det vil gis trekk for </w:t>
      </w:r>
      <w:r>
        <w:rPr>
          <w:lang w:val="nb-NO"/>
        </w:rPr>
        <w:t>mange språklige feil og uklarheter.</w:t>
      </w:r>
    </w:p>
    <w:p w14:paraId="3B15A252" w14:textId="1E225522" w:rsidR="00103130" w:rsidRPr="007103F8" w:rsidRDefault="006B1DE0" w:rsidP="007103F8">
      <w:pPr>
        <w:pStyle w:val="ListParagraph"/>
        <w:numPr>
          <w:ilvl w:val="0"/>
          <w:numId w:val="5"/>
        </w:numPr>
        <w:spacing w:line="276" w:lineRule="auto"/>
        <w:rPr>
          <w:lang w:val="nb-NO"/>
        </w:rPr>
      </w:pPr>
      <w:r>
        <w:rPr>
          <w:lang w:val="nb-NO"/>
        </w:rPr>
        <w:t xml:space="preserve">Sensor vil sette pris på besvarelser med </w:t>
      </w:r>
      <w:r w:rsidRPr="006B1DE0">
        <w:rPr>
          <w:i/>
          <w:lang w:val="nb-NO"/>
        </w:rPr>
        <w:t>tydelig struktur</w:t>
      </w:r>
      <w:r w:rsidR="00E44023">
        <w:rPr>
          <w:lang w:val="nb-NO"/>
        </w:rPr>
        <w:t xml:space="preserve">. </w:t>
      </w:r>
      <w:r>
        <w:rPr>
          <w:lang w:val="nb-NO"/>
        </w:rPr>
        <w:t>Besvarelsen bør inneholde innledning, hoveddel og avslutning.</w:t>
      </w:r>
      <w:r w:rsidR="00E44023">
        <w:rPr>
          <w:lang w:val="nb-NO"/>
        </w:rPr>
        <w:t xml:space="preserve"> Sensor bør kunne følge gangen i besvarelsen uten for store anstrengelser.</w:t>
      </w:r>
      <w:bookmarkStart w:id="0" w:name="_GoBack"/>
      <w:bookmarkEnd w:id="0"/>
    </w:p>
    <w:sectPr w:rsidR="00103130" w:rsidRPr="00710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D2B5A"/>
    <w:multiLevelType w:val="multilevel"/>
    <w:tmpl w:val="8F80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C0447"/>
    <w:multiLevelType w:val="multilevel"/>
    <w:tmpl w:val="72F6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F592C"/>
    <w:multiLevelType w:val="multilevel"/>
    <w:tmpl w:val="54C6C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6504D"/>
    <w:multiLevelType w:val="hybridMultilevel"/>
    <w:tmpl w:val="CC265A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5903CE"/>
    <w:multiLevelType w:val="multilevel"/>
    <w:tmpl w:val="6500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BF5"/>
    <w:rsid w:val="00034581"/>
    <w:rsid w:val="000461AB"/>
    <w:rsid w:val="0005643E"/>
    <w:rsid w:val="00066B2B"/>
    <w:rsid w:val="00071E59"/>
    <w:rsid w:val="00076C12"/>
    <w:rsid w:val="00087468"/>
    <w:rsid w:val="00092E01"/>
    <w:rsid w:val="000B1238"/>
    <w:rsid w:val="000D1640"/>
    <w:rsid w:val="000E19D7"/>
    <w:rsid w:val="001002F6"/>
    <w:rsid w:val="00103130"/>
    <w:rsid w:val="00117663"/>
    <w:rsid w:val="0012107A"/>
    <w:rsid w:val="0012606A"/>
    <w:rsid w:val="00132A54"/>
    <w:rsid w:val="001338AB"/>
    <w:rsid w:val="00134883"/>
    <w:rsid w:val="00144634"/>
    <w:rsid w:val="00144FC8"/>
    <w:rsid w:val="0015744B"/>
    <w:rsid w:val="00161424"/>
    <w:rsid w:val="00164956"/>
    <w:rsid w:val="001674D1"/>
    <w:rsid w:val="00182725"/>
    <w:rsid w:val="0019202E"/>
    <w:rsid w:val="001A2A1A"/>
    <w:rsid w:val="001A7C1F"/>
    <w:rsid w:val="001B1702"/>
    <w:rsid w:val="001B2254"/>
    <w:rsid w:val="001B3CF6"/>
    <w:rsid w:val="001B4627"/>
    <w:rsid w:val="001C0911"/>
    <w:rsid w:val="001C1504"/>
    <w:rsid w:val="001C6CE2"/>
    <w:rsid w:val="001E2C70"/>
    <w:rsid w:val="001F16B9"/>
    <w:rsid w:val="00215F20"/>
    <w:rsid w:val="00242702"/>
    <w:rsid w:val="0025199A"/>
    <w:rsid w:val="002601B1"/>
    <w:rsid w:val="002A50D3"/>
    <w:rsid w:val="002E2BAE"/>
    <w:rsid w:val="002E78A4"/>
    <w:rsid w:val="00330DD3"/>
    <w:rsid w:val="00334AAC"/>
    <w:rsid w:val="0033594B"/>
    <w:rsid w:val="0036537C"/>
    <w:rsid w:val="003700A4"/>
    <w:rsid w:val="003731BF"/>
    <w:rsid w:val="00392D38"/>
    <w:rsid w:val="003B1B48"/>
    <w:rsid w:val="003B71AC"/>
    <w:rsid w:val="003D27C5"/>
    <w:rsid w:val="003D2869"/>
    <w:rsid w:val="003E34AA"/>
    <w:rsid w:val="003E7C2B"/>
    <w:rsid w:val="003F32E9"/>
    <w:rsid w:val="003F36A4"/>
    <w:rsid w:val="003F3D01"/>
    <w:rsid w:val="00405C99"/>
    <w:rsid w:val="004132DC"/>
    <w:rsid w:val="004149AB"/>
    <w:rsid w:val="004324C5"/>
    <w:rsid w:val="004339B4"/>
    <w:rsid w:val="00434AC2"/>
    <w:rsid w:val="00465146"/>
    <w:rsid w:val="00481BAF"/>
    <w:rsid w:val="00496D09"/>
    <w:rsid w:val="004D77AF"/>
    <w:rsid w:val="004E1731"/>
    <w:rsid w:val="00504BDD"/>
    <w:rsid w:val="00505DC6"/>
    <w:rsid w:val="00531CAB"/>
    <w:rsid w:val="005371F1"/>
    <w:rsid w:val="00541D0D"/>
    <w:rsid w:val="005450C6"/>
    <w:rsid w:val="00572B2C"/>
    <w:rsid w:val="00592412"/>
    <w:rsid w:val="00597BE6"/>
    <w:rsid w:val="005A2FA7"/>
    <w:rsid w:val="005A30BD"/>
    <w:rsid w:val="005B6C8D"/>
    <w:rsid w:val="005C0B73"/>
    <w:rsid w:val="005D4643"/>
    <w:rsid w:val="005E3291"/>
    <w:rsid w:val="005E6076"/>
    <w:rsid w:val="00610566"/>
    <w:rsid w:val="00615995"/>
    <w:rsid w:val="00625033"/>
    <w:rsid w:val="00625F31"/>
    <w:rsid w:val="00645BFA"/>
    <w:rsid w:val="0068209F"/>
    <w:rsid w:val="00687293"/>
    <w:rsid w:val="006978CC"/>
    <w:rsid w:val="006A4D36"/>
    <w:rsid w:val="006A5421"/>
    <w:rsid w:val="006B1DE0"/>
    <w:rsid w:val="006C3AA9"/>
    <w:rsid w:val="006C7ECF"/>
    <w:rsid w:val="006D2564"/>
    <w:rsid w:val="006D51F0"/>
    <w:rsid w:val="006D5273"/>
    <w:rsid w:val="006E0707"/>
    <w:rsid w:val="006E2BDB"/>
    <w:rsid w:val="007103F8"/>
    <w:rsid w:val="007248D8"/>
    <w:rsid w:val="0075731B"/>
    <w:rsid w:val="007B12DD"/>
    <w:rsid w:val="007D0011"/>
    <w:rsid w:val="007E7296"/>
    <w:rsid w:val="00817A94"/>
    <w:rsid w:val="00817BAB"/>
    <w:rsid w:val="00840F8F"/>
    <w:rsid w:val="008454EE"/>
    <w:rsid w:val="00872C05"/>
    <w:rsid w:val="00877F4B"/>
    <w:rsid w:val="008832FB"/>
    <w:rsid w:val="008840D8"/>
    <w:rsid w:val="008A195B"/>
    <w:rsid w:val="008C3E5A"/>
    <w:rsid w:val="008F45BF"/>
    <w:rsid w:val="00903912"/>
    <w:rsid w:val="00907008"/>
    <w:rsid w:val="0092232E"/>
    <w:rsid w:val="00924C05"/>
    <w:rsid w:val="0092695A"/>
    <w:rsid w:val="00926F85"/>
    <w:rsid w:val="009403EA"/>
    <w:rsid w:val="00967D8F"/>
    <w:rsid w:val="00997818"/>
    <w:rsid w:val="009A70CE"/>
    <w:rsid w:val="009B0712"/>
    <w:rsid w:val="009C0BF5"/>
    <w:rsid w:val="009C1C64"/>
    <w:rsid w:val="009C203E"/>
    <w:rsid w:val="009D02A5"/>
    <w:rsid w:val="009D5EDD"/>
    <w:rsid w:val="009F0DBC"/>
    <w:rsid w:val="009F5081"/>
    <w:rsid w:val="00A25D68"/>
    <w:rsid w:val="00A41F77"/>
    <w:rsid w:val="00A501A7"/>
    <w:rsid w:val="00A62243"/>
    <w:rsid w:val="00A662F1"/>
    <w:rsid w:val="00A67F24"/>
    <w:rsid w:val="00A87197"/>
    <w:rsid w:val="00A91331"/>
    <w:rsid w:val="00A95ADE"/>
    <w:rsid w:val="00AA78CA"/>
    <w:rsid w:val="00AC44C9"/>
    <w:rsid w:val="00AD70C9"/>
    <w:rsid w:val="00AE5E60"/>
    <w:rsid w:val="00AE67AE"/>
    <w:rsid w:val="00AF2F77"/>
    <w:rsid w:val="00AF61C1"/>
    <w:rsid w:val="00B01527"/>
    <w:rsid w:val="00B2445D"/>
    <w:rsid w:val="00B51AE3"/>
    <w:rsid w:val="00B531CE"/>
    <w:rsid w:val="00B64406"/>
    <w:rsid w:val="00B6611C"/>
    <w:rsid w:val="00B80313"/>
    <w:rsid w:val="00B81B9C"/>
    <w:rsid w:val="00B86A39"/>
    <w:rsid w:val="00BA7470"/>
    <w:rsid w:val="00BB40B2"/>
    <w:rsid w:val="00BC35A7"/>
    <w:rsid w:val="00BD5D74"/>
    <w:rsid w:val="00C14338"/>
    <w:rsid w:val="00C17A98"/>
    <w:rsid w:val="00C21555"/>
    <w:rsid w:val="00C65E9F"/>
    <w:rsid w:val="00C663B5"/>
    <w:rsid w:val="00C71F9C"/>
    <w:rsid w:val="00C77154"/>
    <w:rsid w:val="00C90147"/>
    <w:rsid w:val="00C93669"/>
    <w:rsid w:val="00C9408F"/>
    <w:rsid w:val="00C95CD1"/>
    <w:rsid w:val="00CA1BCD"/>
    <w:rsid w:val="00CB67DB"/>
    <w:rsid w:val="00CD403C"/>
    <w:rsid w:val="00CD666C"/>
    <w:rsid w:val="00D00E80"/>
    <w:rsid w:val="00D01B7D"/>
    <w:rsid w:val="00D120F2"/>
    <w:rsid w:val="00D1514C"/>
    <w:rsid w:val="00D2270C"/>
    <w:rsid w:val="00D7436F"/>
    <w:rsid w:val="00D8030E"/>
    <w:rsid w:val="00DD0345"/>
    <w:rsid w:val="00DE7877"/>
    <w:rsid w:val="00DF7D47"/>
    <w:rsid w:val="00E1634B"/>
    <w:rsid w:val="00E44023"/>
    <w:rsid w:val="00E5075B"/>
    <w:rsid w:val="00E719B6"/>
    <w:rsid w:val="00E916B4"/>
    <w:rsid w:val="00E971F3"/>
    <w:rsid w:val="00EB71AA"/>
    <w:rsid w:val="00EF5187"/>
    <w:rsid w:val="00EF5D84"/>
    <w:rsid w:val="00F049AF"/>
    <w:rsid w:val="00F15B27"/>
    <w:rsid w:val="00F16B5E"/>
    <w:rsid w:val="00F21743"/>
    <w:rsid w:val="00F2440C"/>
    <w:rsid w:val="00F275F3"/>
    <w:rsid w:val="00F464CA"/>
    <w:rsid w:val="00F526FB"/>
    <w:rsid w:val="00F65DA7"/>
    <w:rsid w:val="00F73645"/>
    <w:rsid w:val="00FA2E7E"/>
    <w:rsid w:val="00FA6697"/>
    <w:rsid w:val="00FB0A04"/>
    <w:rsid w:val="00FC794E"/>
    <w:rsid w:val="00FE23A5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5500"/>
  <w15:chartTrackingRefBased/>
  <w15:docId w15:val="{5556FE6C-1B5A-4674-8D22-473F1826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BAE"/>
    <w:pPr>
      <w:spacing w:after="0" w:line="480" w:lineRule="auto"/>
      <w:ind w:firstLine="709"/>
    </w:pPr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2BAE"/>
    <w:pPr>
      <w:ind w:firstLine="0"/>
      <w:jc w:val="center"/>
      <w:outlineLvl w:val="0"/>
    </w:pPr>
    <w:rPr>
      <w:b/>
      <w:szCs w:val="36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2E2BAE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before="240" w:after="120"/>
      <w:ind w:firstLine="0"/>
      <w:outlineLvl w:val="1"/>
    </w:pPr>
    <w:rPr>
      <w:rFonts w:eastAsia="TimesNewRomanPSMT" w:cs="TimesNewRomanPSMT"/>
      <w:b/>
      <w:i/>
    </w:rPr>
  </w:style>
  <w:style w:type="paragraph" w:styleId="Heading3">
    <w:name w:val="heading 3"/>
    <w:basedOn w:val="Normal"/>
    <w:next w:val="Normal"/>
    <w:link w:val="Heading3Char"/>
    <w:uiPriority w:val="9"/>
    <w:qFormat/>
    <w:rsid w:val="002E2BAE"/>
    <w:pPr>
      <w:keepNext/>
      <w:autoSpaceDE w:val="0"/>
      <w:autoSpaceDN w:val="0"/>
      <w:adjustRightInd w:val="0"/>
      <w:spacing w:before="240" w:after="60" w:line="240" w:lineRule="auto"/>
      <w:ind w:firstLine="0"/>
      <w:outlineLvl w:val="2"/>
    </w:pPr>
    <w:rPr>
      <w:rFonts w:eastAsia="MS Gothic"/>
      <w:iCs/>
      <w:smallCaps/>
      <w:lang w:val="nb-N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E2BAE"/>
    <w:pPr>
      <w:autoSpaceDE w:val="0"/>
      <w:autoSpaceDN w:val="0"/>
      <w:adjustRightInd w:val="0"/>
      <w:ind w:firstLine="0"/>
      <w:outlineLvl w:val="3"/>
    </w:pPr>
    <w:rPr>
      <w:rFonts w:ascii="TimesNewRomanPSMT" w:eastAsia="TimesNewRomanPSMT" w:hAnsi="TimesNewRomanPSMT" w:cs="TimesNewRomanPSMT"/>
      <w:i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E2BAE"/>
    <w:rPr>
      <w:rFonts w:ascii="Times New Roman" w:hAnsi="Times New Roman" w:cs="Times New Roman"/>
      <w:b/>
      <w:sz w:val="24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2E2BAE"/>
    <w:rPr>
      <w:rFonts w:ascii="Times New Roman" w:eastAsia="TimesNewRomanPSMT" w:hAnsi="Times New Roman" w:cs="TimesNewRomanPSMT"/>
      <w:b/>
      <w:i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2E2BAE"/>
    <w:rPr>
      <w:rFonts w:ascii="Times New Roman" w:eastAsia="MS Gothic" w:hAnsi="Times New Roman" w:cs="Times New Roman"/>
      <w:iCs/>
      <w:smallCaps/>
      <w:sz w:val="24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uiPriority w:val="99"/>
    <w:rsid w:val="002E2BAE"/>
    <w:rPr>
      <w:rFonts w:ascii="TimesNewRomanPSMT" w:eastAsia="TimesNewRomanPSMT" w:hAnsi="TimesNewRomanPSMT" w:cs="TimesNewRomanPSMT"/>
      <w:i/>
      <w:sz w:val="24"/>
      <w:szCs w:val="24"/>
      <w:lang w:val="de-DE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2E2BAE"/>
    <w:pPr>
      <w:ind w:left="709" w:firstLine="0"/>
    </w:pPr>
  </w:style>
  <w:style w:type="character" w:customStyle="1" w:styleId="QuoteChar">
    <w:name w:val="Quote Char"/>
    <w:basedOn w:val="DefaultParagraphFont"/>
    <w:link w:val="Quote"/>
    <w:uiPriority w:val="29"/>
    <w:rsid w:val="002E2BAE"/>
    <w:rPr>
      <w:rFonts w:ascii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10313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5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studier/eksamen/karakterer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50E3CC36.dotm</Template>
  <TotalTime>152</TotalTime>
  <Pages>1</Pages>
  <Words>243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Due Enstad</dc:creator>
  <cp:keywords/>
  <dc:description/>
  <cp:lastModifiedBy>Johannes Due Enstad</cp:lastModifiedBy>
  <cp:revision>1</cp:revision>
  <dcterms:created xsi:type="dcterms:W3CDTF">2019-04-26T11:58:00Z</dcterms:created>
  <dcterms:modified xsi:type="dcterms:W3CDTF">2019-04-29T10:48:00Z</dcterms:modified>
</cp:coreProperties>
</file>